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970" w:rsidRPr="00A71313" w:rsidRDefault="001D2970" w:rsidP="0091301D">
      <w:pPr>
        <w:pStyle w:val="Titre1"/>
        <w:ind w:left="360"/>
      </w:pPr>
      <w:r>
        <w:t>Poste 1 : m</w:t>
      </w:r>
      <w:r w:rsidRPr="00A71313">
        <w:t xml:space="preserve">odèle fiche de poste </w:t>
      </w:r>
      <w:r>
        <w:t xml:space="preserve">Arial </w:t>
      </w:r>
      <w:r w:rsidRPr="00A71313">
        <w:t>11</w:t>
      </w:r>
    </w:p>
    <w:tbl>
      <w:tblPr>
        <w:tblStyle w:val="Grilledutableau"/>
        <w:tblW w:w="10064" w:type="dxa"/>
        <w:tblInd w:w="250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686"/>
        <w:gridCol w:w="1984"/>
        <w:gridCol w:w="1276"/>
        <w:gridCol w:w="1843"/>
        <w:gridCol w:w="1275"/>
      </w:tblGrid>
      <w:tr w:rsidR="001D2970" w:rsidTr="00866959">
        <w:trPr>
          <w:trHeight w:val="638"/>
        </w:trPr>
        <w:tc>
          <w:tcPr>
            <w:tcW w:w="5670" w:type="dxa"/>
            <w:gridSpan w:val="2"/>
            <w:tcBorders>
              <w:top w:val="single" w:sz="1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AEEF3" w:themeFill="accent5" w:themeFillTint="33"/>
            <w:vAlign w:val="center"/>
          </w:tcPr>
          <w:p w:rsidR="001D2970" w:rsidRDefault="001D2970" w:rsidP="0007155F">
            <w:pPr>
              <w:jc w:val="center"/>
            </w:pPr>
            <w:r w:rsidRPr="0091301D">
              <w:rPr>
                <w:b/>
              </w:rPr>
              <w:t>A la fin du poste l’élève sera capable de</w:t>
            </w:r>
            <w:r>
              <w:t> :</w:t>
            </w:r>
          </w:p>
        </w:tc>
        <w:tc>
          <w:tcPr>
            <w:tcW w:w="1276" w:type="dxa"/>
            <w:tcBorders>
              <w:top w:val="single" w:sz="1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99FF99"/>
            <w:vAlign w:val="center"/>
          </w:tcPr>
          <w:p w:rsidR="001D2970" w:rsidRDefault="001D2970" w:rsidP="00D852E0">
            <w:pPr>
              <w:jc w:val="center"/>
            </w:pPr>
            <w:r w:rsidRPr="004F333F">
              <w:t>Acquis</w:t>
            </w:r>
          </w:p>
        </w:tc>
        <w:tc>
          <w:tcPr>
            <w:tcW w:w="1843" w:type="dxa"/>
            <w:tcBorders>
              <w:top w:val="single" w:sz="1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99FF99"/>
            <w:vAlign w:val="center"/>
          </w:tcPr>
          <w:p w:rsidR="001D2970" w:rsidRDefault="001D2970" w:rsidP="00D852E0">
            <w:pPr>
              <w:jc w:val="center"/>
            </w:pPr>
            <w:r w:rsidRPr="0091301D">
              <w:rPr>
                <w:szCs w:val="22"/>
              </w:rPr>
              <w:t>En voie d' acquisition</w:t>
            </w:r>
          </w:p>
        </w:tc>
        <w:tc>
          <w:tcPr>
            <w:tcW w:w="1275" w:type="dxa"/>
            <w:tcBorders>
              <w:top w:val="single" w:sz="1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18" w:space="0" w:color="808080" w:themeColor="background1" w:themeShade="80"/>
            </w:tcBorders>
            <w:shd w:val="clear" w:color="auto" w:fill="99FF99"/>
            <w:vAlign w:val="center"/>
          </w:tcPr>
          <w:p w:rsidR="001D2970" w:rsidRDefault="001D2970" w:rsidP="00D852E0">
            <w:pPr>
              <w:ind w:left="45"/>
              <w:jc w:val="center"/>
            </w:pPr>
            <w:r w:rsidRPr="004F333F">
              <w:t>Non acquis</w:t>
            </w:r>
          </w:p>
        </w:tc>
      </w:tr>
      <w:tr w:rsidR="001D2970" w:rsidTr="00866959">
        <w:trPr>
          <w:trHeight w:val="397"/>
        </w:trPr>
        <w:tc>
          <w:tcPr>
            <w:tcW w:w="5670" w:type="dxa"/>
            <w:gridSpan w:val="2"/>
            <w:tcBorders>
              <w:top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27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27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1D2970" w:rsidRDefault="001D2970" w:rsidP="0007155F">
            <w:pPr>
              <w:ind w:left="45"/>
            </w:pPr>
          </w:p>
        </w:tc>
      </w:tr>
      <w:tr w:rsidR="001D2970" w:rsidTr="00866959">
        <w:trPr>
          <w:trHeight w:val="397"/>
        </w:trPr>
        <w:tc>
          <w:tcPr>
            <w:tcW w:w="5670" w:type="dxa"/>
            <w:gridSpan w:val="2"/>
            <w:tcBorders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27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27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1D2970" w:rsidRDefault="001D2970" w:rsidP="0007155F">
            <w:pPr>
              <w:ind w:left="45"/>
            </w:pPr>
          </w:p>
        </w:tc>
      </w:tr>
      <w:tr w:rsidR="001D2970" w:rsidTr="00866959">
        <w:trPr>
          <w:trHeight w:val="397"/>
        </w:trPr>
        <w:tc>
          <w:tcPr>
            <w:tcW w:w="5670" w:type="dxa"/>
            <w:gridSpan w:val="2"/>
            <w:tcBorders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27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27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1D2970" w:rsidRDefault="001D2970" w:rsidP="0007155F">
            <w:pPr>
              <w:ind w:left="45"/>
            </w:pPr>
          </w:p>
        </w:tc>
      </w:tr>
      <w:tr w:rsidR="001D2970" w:rsidTr="00866959">
        <w:trPr>
          <w:trHeight w:val="397"/>
        </w:trPr>
        <w:tc>
          <w:tcPr>
            <w:tcW w:w="5670" w:type="dxa"/>
            <w:gridSpan w:val="2"/>
            <w:tcBorders>
              <w:bottom w:val="single" w:sz="1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27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1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843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1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Default="001D2970" w:rsidP="0007155F"/>
        </w:tc>
        <w:tc>
          <w:tcPr>
            <w:tcW w:w="1275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1D2970" w:rsidRDefault="001D2970" w:rsidP="0007155F">
            <w:pPr>
              <w:ind w:left="45"/>
            </w:pPr>
          </w:p>
        </w:tc>
      </w:tr>
      <w:tr w:rsidR="001D2970" w:rsidTr="000A5013">
        <w:trPr>
          <w:trHeight w:val="597"/>
        </w:trPr>
        <w:tc>
          <w:tcPr>
            <w:tcW w:w="10064" w:type="dxa"/>
            <w:gridSpan w:val="5"/>
            <w:tcBorders>
              <w:top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:rsidR="001D2970" w:rsidRPr="0091301D" w:rsidRDefault="00A7221F" w:rsidP="0007155F">
            <w:pPr>
              <w:rPr>
                <w:rFonts w:cs="Arial"/>
              </w:rPr>
            </w:pPr>
            <w:r w:rsidRPr="0091301D">
              <w:rPr>
                <w:rFonts w:cs="Arial"/>
              </w:rPr>
              <w:t>NB : Vous devez vérifier vos réponses à l’aide du support de cours contenant les réponses.</w:t>
            </w:r>
          </w:p>
        </w:tc>
      </w:tr>
      <w:tr w:rsidR="001D2970" w:rsidRPr="009B7AB5" w:rsidTr="00866959">
        <w:trPr>
          <w:trHeight w:val="397"/>
        </w:trPr>
        <w:tc>
          <w:tcPr>
            <w:tcW w:w="3686" w:type="dxa"/>
            <w:tcBorders>
              <w:top w:val="single" w:sz="18" w:space="0" w:color="808080" w:themeColor="background1" w:themeShade="80"/>
            </w:tcBorders>
            <w:vAlign w:val="center"/>
          </w:tcPr>
          <w:p w:rsidR="001D2970" w:rsidRPr="009B7AB5" w:rsidRDefault="001D2970" w:rsidP="0007155F">
            <w:r w:rsidRPr="009B7AB5">
              <w:t>Matériel :</w:t>
            </w:r>
          </w:p>
        </w:tc>
        <w:tc>
          <w:tcPr>
            <w:tcW w:w="3260" w:type="dxa"/>
            <w:gridSpan w:val="2"/>
            <w:tcBorders>
              <w:top w:val="single" w:sz="1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D2970" w:rsidRPr="009B7AB5" w:rsidRDefault="001D2970" w:rsidP="0007155F"/>
        </w:tc>
        <w:tc>
          <w:tcPr>
            <w:tcW w:w="3118" w:type="dxa"/>
            <w:gridSpan w:val="2"/>
            <w:tcBorders>
              <w:top w:val="single" w:sz="18" w:space="0" w:color="808080" w:themeColor="background1" w:themeShade="80"/>
              <w:left w:val="single" w:sz="8" w:space="0" w:color="808080" w:themeColor="background1" w:themeShade="80"/>
              <w:bottom w:val="nil"/>
            </w:tcBorders>
            <w:vAlign w:val="center"/>
          </w:tcPr>
          <w:p w:rsidR="001D2970" w:rsidRPr="009B7AB5" w:rsidRDefault="001D2970" w:rsidP="0007155F">
            <w:r w:rsidRPr="009B7AB5">
              <w:t>Durée :</w:t>
            </w:r>
          </w:p>
        </w:tc>
      </w:tr>
      <w:tr w:rsidR="001D2970" w:rsidTr="00866959">
        <w:trPr>
          <w:trHeight w:val="397"/>
        </w:trPr>
        <w:tc>
          <w:tcPr>
            <w:tcW w:w="3686" w:type="dxa"/>
            <w:tcBorders>
              <w:bottom w:val="single" w:sz="18" w:space="0" w:color="808080" w:themeColor="background1" w:themeShade="80"/>
            </w:tcBorders>
          </w:tcPr>
          <w:p w:rsidR="001D2970" w:rsidRPr="0091301D" w:rsidRDefault="001D2970" w:rsidP="0007155F">
            <w:pPr>
              <w:spacing w:line="276" w:lineRule="auto"/>
              <w:rPr>
                <w:bCs w:val="0"/>
              </w:rPr>
            </w:pPr>
          </w:p>
        </w:tc>
        <w:tc>
          <w:tcPr>
            <w:tcW w:w="3260" w:type="dxa"/>
            <w:gridSpan w:val="2"/>
            <w:tcBorders>
              <w:bottom w:val="single" w:sz="18" w:space="0" w:color="808080" w:themeColor="background1" w:themeShade="80"/>
              <w:right w:val="single" w:sz="8" w:space="0" w:color="808080" w:themeColor="background1" w:themeShade="80"/>
            </w:tcBorders>
          </w:tcPr>
          <w:p w:rsidR="001D2970" w:rsidRPr="0091301D" w:rsidRDefault="001D2970" w:rsidP="0007155F">
            <w:pPr>
              <w:spacing w:line="276" w:lineRule="auto"/>
              <w:rPr>
                <w:bCs w:val="0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single" w:sz="8" w:space="0" w:color="808080" w:themeColor="background1" w:themeShade="80"/>
              <w:bottom w:val="single" w:sz="18" w:space="0" w:color="808080" w:themeColor="background1" w:themeShade="80"/>
            </w:tcBorders>
            <w:vAlign w:val="center"/>
          </w:tcPr>
          <w:p w:rsidR="001D2970" w:rsidRDefault="001D2970" w:rsidP="0007155F"/>
        </w:tc>
      </w:tr>
    </w:tbl>
    <w:p w:rsidR="001D2970" w:rsidRDefault="001D2970" w:rsidP="0091301D">
      <w:pPr>
        <w:rPr>
          <w:lang w:val="fr-CH"/>
        </w:rPr>
      </w:pPr>
    </w:p>
    <w:p w:rsidR="001D2970" w:rsidRPr="00124C6F" w:rsidRDefault="001D2970" w:rsidP="0091301D">
      <w:pPr>
        <w:rPr>
          <w:lang w:val="fr-CH"/>
        </w:rPr>
      </w:pPr>
    </w:p>
    <w:p w:rsidR="001D2970" w:rsidRPr="0091301D" w:rsidRDefault="001D2970" w:rsidP="00D852E0">
      <w:pPr>
        <w:rPr>
          <w:b/>
          <w:lang w:val="fr-CH"/>
        </w:rPr>
      </w:pPr>
      <w:r w:rsidRPr="0091301D">
        <w:rPr>
          <w:b/>
          <w:lang w:val="fr-CH"/>
        </w:rPr>
        <w:t>Fil rouge :</w:t>
      </w:r>
    </w:p>
    <w:p w:rsidR="001D2970" w:rsidRDefault="001D2970" w:rsidP="00D852E0">
      <w:pPr>
        <w:rPr>
          <w:lang w:val="fr-CH"/>
        </w:rPr>
      </w:pPr>
    </w:p>
    <w:p w:rsidR="001D2970" w:rsidRPr="0091301D" w:rsidRDefault="001D2970" w:rsidP="00D852E0">
      <w:pPr>
        <w:rPr>
          <w:lang w:val="fr-CH"/>
        </w:rPr>
      </w:pPr>
      <w:r w:rsidRPr="0091301D">
        <w:rPr>
          <w:lang w:val="fr-CH"/>
        </w:rPr>
        <w:t>Dans la mesure du possible, essayer de construire sa feuille de poste avec les items suivants :</w:t>
      </w:r>
    </w:p>
    <w:p w:rsidR="001D2970" w:rsidRPr="0091301D" w:rsidRDefault="001D2970" w:rsidP="00D852E0">
      <w:pPr>
        <w:rPr>
          <w:lang w:val="fr-CH"/>
        </w:rPr>
      </w:pPr>
      <w:r w:rsidRPr="0091301D">
        <w:rPr>
          <w:lang w:val="fr-CH"/>
        </w:rPr>
        <w:t>Rôle de l'élément</w:t>
      </w:r>
    </w:p>
    <w:p w:rsidR="001D2970" w:rsidRPr="0091301D" w:rsidRDefault="001D2970" w:rsidP="00D852E0">
      <w:pPr>
        <w:rPr>
          <w:lang w:val="fr-CH"/>
        </w:rPr>
      </w:pPr>
      <w:r w:rsidRPr="0091301D">
        <w:rPr>
          <w:lang w:val="fr-CH"/>
        </w:rPr>
        <w:t>Fonctionnement de l'élément</w:t>
      </w:r>
    </w:p>
    <w:p w:rsidR="001D2970" w:rsidRPr="0091301D" w:rsidRDefault="001D2970" w:rsidP="00D852E0">
      <w:pPr>
        <w:rPr>
          <w:lang w:val="fr-CH"/>
        </w:rPr>
      </w:pPr>
      <w:r w:rsidRPr="0091301D">
        <w:rPr>
          <w:lang w:val="fr-CH"/>
        </w:rPr>
        <w:t>Méthode de contrôle de l'élément</w:t>
      </w:r>
    </w:p>
    <w:p w:rsidR="001D2970" w:rsidRPr="0091301D" w:rsidRDefault="001D2970" w:rsidP="00D852E0">
      <w:pPr>
        <w:rPr>
          <w:lang w:val="fr-CH"/>
        </w:rPr>
      </w:pPr>
      <w:r w:rsidRPr="0091301D">
        <w:rPr>
          <w:lang w:val="fr-CH"/>
        </w:rPr>
        <w:t>Recherche de panne sur l'élément</w:t>
      </w:r>
    </w:p>
    <w:p w:rsidR="001D2970" w:rsidRPr="0091301D" w:rsidRDefault="001D2970" w:rsidP="00D852E0">
      <w:pPr>
        <w:rPr>
          <w:lang w:val="fr-CH"/>
        </w:rPr>
      </w:pPr>
      <w:r w:rsidRPr="0091301D">
        <w:rPr>
          <w:lang w:val="fr-CH"/>
        </w:rPr>
        <w:t>Par contre l'ordre des items peut être différent, notamment si l'on désire s'essayer à l'apprentissage par résolution de problèmes.</w:t>
      </w:r>
    </w:p>
    <w:p w:rsidR="001D2970" w:rsidRPr="00124C6F" w:rsidRDefault="001D2970" w:rsidP="00D852E0">
      <w:pPr>
        <w:rPr>
          <w:lang w:val="fr-CH"/>
        </w:rPr>
      </w:pPr>
    </w:p>
    <w:p w:rsidR="001D2970" w:rsidRPr="0091301D" w:rsidRDefault="001D2970" w:rsidP="00D852E0">
      <w:pPr>
        <w:rPr>
          <w:lang w:val="fr-CH"/>
        </w:rPr>
      </w:pPr>
      <w:r w:rsidRPr="0091301D">
        <w:rPr>
          <w:b/>
          <w:lang w:val="fr-CH"/>
        </w:rPr>
        <w:t>Nota</w:t>
      </w:r>
      <w:r w:rsidRPr="0091301D">
        <w:rPr>
          <w:lang w:val="fr-CH"/>
        </w:rPr>
        <w:t> : les postes doivent toujours avoir un nombre de pages paires, pour que lorsqu’on les assemble, le poste suivant démarre sur une page impaire. Si votre poste a nombre de page impair, faites un saut de page à la fin du document.</w:t>
      </w:r>
    </w:p>
    <w:p w:rsidR="001D2970" w:rsidRDefault="001D2970" w:rsidP="00D852E0">
      <w:pPr>
        <w:rPr>
          <w:lang w:val="fr-CH"/>
        </w:rPr>
      </w:pPr>
    </w:p>
    <w:p w:rsidR="001D2970" w:rsidRPr="0091301D" w:rsidRDefault="001D2970" w:rsidP="00D852E0">
      <w:pPr>
        <w:rPr>
          <w:lang w:val="fr-CH"/>
        </w:rPr>
      </w:pPr>
      <w:r w:rsidRPr="0091301D">
        <w:rPr>
          <w:lang w:val="fr-CH"/>
        </w:rPr>
        <w:t xml:space="preserve">Pour éviter les problèmes de numérotation automatique lors de l'assemblage en document maître, utilisez plutôt </w:t>
      </w:r>
      <w:r w:rsidRPr="0091301D">
        <w:rPr>
          <w:b/>
          <w:u w:val="single"/>
          <w:lang w:val="fr-CH"/>
        </w:rPr>
        <w:t>exercice 1</w:t>
      </w:r>
      <w:r w:rsidRPr="0091301D">
        <w:rPr>
          <w:lang w:val="fr-CH"/>
        </w:rPr>
        <w:t xml:space="preserve">, </w:t>
      </w:r>
      <w:r w:rsidRPr="0091301D">
        <w:rPr>
          <w:b/>
          <w:u w:val="single"/>
          <w:lang w:val="fr-CH"/>
        </w:rPr>
        <w:t>exercice 2</w:t>
      </w:r>
      <w:r w:rsidRPr="0091301D">
        <w:rPr>
          <w:lang w:val="fr-CH"/>
        </w:rPr>
        <w:t xml:space="preserve"> </w:t>
      </w:r>
      <w:proofErr w:type="gramStart"/>
      <w:r w:rsidRPr="0091301D">
        <w:rPr>
          <w:lang w:val="fr-CH"/>
        </w:rPr>
        <w:t>etc..</w:t>
      </w:r>
      <w:proofErr w:type="gramEnd"/>
    </w:p>
    <w:p w:rsidR="00C03B38" w:rsidRDefault="00C03B38" w:rsidP="00D852E0"/>
    <w:p w:rsidR="00BD081C" w:rsidRPr="0091301D" w:rsidRDefault="00C12683" w:rsidP="00D852E0">
      <w:pPr>
        <w:rPr>
          <w:lang w:val="fr-CH"/>
        </w:rPr>
      </w:pPr>
      <w:r w:rsidRPr="0091301D">
        <w:rPr>
          <w:lang w:val="fr-CH"/>
        </w:rPr>
        <w:t>Afin de respecter notre charte graphique et correspondre aux critères Eduqua, merci d’utiliser la police Arial, en taille 11</w:t>
      </w:r>
    </w:p>
    <w:p w:rsidR="00170C1F" w:rsidRPr="00A02510" w:rsidRDefault="00170C1F" w:rsidP="00D852E0">
      <w:pPr>
        <w:rPr>
          <w:lang w:val="fr-CH"/>
        </w:rPr>
      </w:pPr>
    </w:p>
    <w:p w:rsidR="00170C1F" w:rsidRPr="0091301D" w:rsidRDefault="00C12683" w:rsidP="00D852E0">
      <w:pPr>
        <w:rPr>
          <w:lang w:val="fr-CH"/>
        </w:rPr>
      </w:pPr>
      <w:r w:rsidRPr="0091301D">
        <w:rPr>
          <w:lang w:val="fr-CH"/>
        </w:rPr>
        <w:t>Si vous désirez masquer des réponses, vous pouvez choisir « Masqué » dans la barre des titres</w:t>
      </w:r>
    </w:p>
    <w:p w:rsidR="00170C1F" w:rsidRDefault="00170C1F" w:rsidP="00D852E0">
      <w:pPr>
        <w:rPr>
          <w:lang w:val="fr-CH"/>
        </w:rPr>
      </w:pPr>
    </w:p>
    <w:p w:rsidR="00170C1F" w:rsidRPr="0091301D" w:rsidRDefault="00C12683" w:rsidP="00D852E0">
      <w:pPr>
        <w:rPr>
          <w:lang w:val="fr-CH"/>
        </w:rPr>
      </w:pPr>
      <w:r>
        <w:rPr>
          <w:noProof/>
          <w:lang w:val="fr-CH" w:eastAsia="fr-CH"/>
        </w:rPr>
        <w:drawing>
          <wp:inline distT="0" distB="0" distL="0" distR="0">
            <wp:extent cx="6048375" cy="6381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C1F" w:rsidRDefault="00170C1F" w:rsidP="00D852E0">
      <w:pPr>
        <w:rPr>
          <w:lang w:val="fr-CH"/>
        </w:rPr>
      </w:pPr>
    </w:p>
    <w:p w:rsidR="00170C1F" w:rsidRDefault="00170C1F" w:rsidP="00D852E0">
      <w:pPr>
        <w:rPr>
          <w:lang w:val="fr-CH"/>
        </w:rPr>
      </w:pPr>
    </w:p>
    <w:p w:rsidR="00170C1F" w:rsidRDefault="00170C1F" w:rsidP="00D852E0">
      <w:pPr>
        <w:rPr>
          <w:lang w:val="fr-CH"/>
        </w:rPr>
      </w:pPr>
    </w:p>
    <w:p w:rsidR="00170C1F" w:rsidRDefault="00170C1F" w:rsidP="00D852E0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tabs>
          <w:tab w:val="left" w:pos="5814"/>
        </w:tabs>
        <w:rPr>
          <w:lang w:val="fr-CH"/>
        </w:rPr>
      </w:pPr>
    </w:p>
    <w:p w:rsidR="00170C1F" w:rsidRDefault="00170C1F" w:rsidP="0091301D">
      <w:pPr>
        <w:tabs>
          <w:tab w:val="left" w:pos="5814"/>
        </w:tabs>
        <w:rPr>
          <w:lang w:val="fr-CH"/>
        </w:rPr>
      </w:pPr>
    </w:p>
    <w:p w:rsidR="00170C1F" w:rsidRDefault="00170C1F" w:rsidP="0091301D">
      <w:pPr>
        <w:tabs>
          <w:tab w:val="left" w:pos="5814"/>
        </w:tabs>
        <w:rPr>
          <w:lang w:val="fr-CH"/>
        </w:rPr>
      </w:pPr>
    </w:p>
    <w:p w:rsidR="00170C1F" w:rsidRDefault="00170C1F" w:rsidP="0091301D">
      <w:pPr>
        <w:tabs>
          <w:tab w:val="left" w:pos="5814"/>
        </w:tabs>
        <w:rPr>
          <w:lang w:val="fr-CH"/>
        </w:rPr>
      </w:pPr>
    </w:p>
    <w:p w:rsidR="00170C1F" w:rsidRDefault="00170C1F" w:rsidP="0091301D">
      <w:pPr>
        <w:tabs>
          <w:tab w:val="left" w:pos="5814"/>
        </w:tabs>
        <w:rPr>
          <w:lang w:val="fr-CH"/>
        </w:rPr>
      </w:pPr>
    </w:p>
    <w:p w:rsidR="00170C1F" w:rsidRDefault="00170C1F" w:rsidP="0091301D">
      <w:pPr>
        <w:tabs>
          <w:tab w:val="left" w:pos="5814"/>
        </w:tabs>
        <w:rPr>
          <w:lang w:val="fr-CH"/>
        </w:rPr>
      </w:pPr>
    </w:p>
    <w:p w:rsidR="00170C1F" w:rsidRDefault="00170C1F" w:rsidP="0091301D">
      <w:pPr>
        <w:tabs>
          <w:tab w:val="left" w:pos="5814"/>
        </w:tabs>
        <w:rPr>
          <w:lang w:val="fr-CH"/>
        </w:rPr>
      </w:pPr>
    </w:p>
    <w:p w:rsidR="00170C1F" w:rsidRDefault="00170C1F" w:rsidP="0091301D">
      <w:pPr>
        <w:tabs>
          <w:tab w:val="left" w:pos="5814"/>
        </w:tabs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tabs>
          <w:tab w:val="left" w:pos="2010"/>
        </w:tabs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170C1F" w:rsidRDefault="00170C1F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Default="00BD081C" w:rsidP="0091301D">
      <w:pPr>
        <w:rPr>
          <w:lang w:val="fr-CH"/>
        </w:rPr>
      </w:pPr>
    </w:p>
    <w:p w:rsidR="00BD081C" w:rsidRPr="00124C6F" w:rsidRDefault="00BD081C" w:rsidP="0091301D">
      <w:pPr>
        <w:rPr>
          <w:lang w:val="fr-CH"/>
        </w:rPr>
      </w:pPr>
    </w:p>
    <w:p w:rsidR="00124C6F" w:rsidRPr="00124C6F" w:rsidRDefault="00124C6F" w:rsidP="0091301D">
      <w:pPr>
        <w:rPr>
          <w:lang w:val="fr-CH"/>
        </w:rPr>
      </w:pPr>
    </w:p>
    <w:p w:rsidR="00F0189C" w:rsidRPr="00124C6F" w:rsidRDefault="00F0189C" w:rsidP="0091301D">
      <w:pPr>
        <w:rPr>
          <w:lang w:val="fr-CH"/>
        </w:rPr>
      </w:pPr>
    </w:p>
    <w:sectPr w:rsidR="00F0189C" w:rsidRPr="00124C6F" w:rsidSect="00BF77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851" w:left="851" w:header="39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45A" w:rsidRDefault="008D545A" w:rsidP="002D471C">
      <w:pPr>
        <w:spacing w:line="240" w:lineRule="auto"/>
      </w:pPr>
      <w:r>
        <w:separator/>
      </w:r>
    </w:p>
  </w:endnote>
  <w:endnote w:type="continuationSeparator" w:id="0">
    <w:p w:rsidR="008D545A" w:rsidRDefault="008D545A" w:rsidP="002D47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1A0" w:rsidRDefault="006A31A0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1A0" w:rsidRDefault="006A31A0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1A0" w:rsidRDefault="006A31A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45A" w:rsidRDefault="008D545A" w:rsidP="002D471C">
      <w:pPr>
        <w:spacing w:line="240" w:lineRule="auto"/>
      </w:pPr>
      <w:r>
        <w:separator/>
      </w:r>
    </w:p>
  </w:footnote>
  <w:footnote w:type="continuationSeparator" w:id="0">
    <w:p w:rsidR="008D545A" w:rsidRDefault="008D545A" w:rsidP="002D47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113" w:type="dxa"/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710"/>
      <w:gridCol w:w="7796"/>
      <w:gridCol w:w="1842"/>
      <w:gridCol w:w="426"/>
    </w:tblGrid>
    <w:tr w:rsidR="00474AEA" w:rsidRPr="006F3A6C" w:rsidTr="00D52180">
      <w:trPr>
        <w:trHeight w:hRule="exact" w:val="850"/>
      </w:trPr>
      <w:tc>
        <w:tcPr>
          <w:tcW w:w="710" w:type="dxa"/>
          <w:shd w:val="clear" w:color="auto" w:fill="A6A6A6" w:themeFill="background1" w:themeFillShade="A6"/>
          <w:vAlign w:val="center"/>
        </w:tcPr>
        <w:p w:rsidR="00474AEA" w:rsidRPr="006F3A6C" w:rsidRDefault="00DF0A0C" w:rsidP="00474AEA">
          <w:pPr>
            <w:pStyle w:val="En-tte"/>
            <w:tabs>
              <w:tab w:val="clear" w:pos="4536"/>
              <w:tab w:val="clear" w:pos="9072"/>
            </w:tabs>
            <w:jc w:val="center"/>
          </w:pPr>
          <w:r w:rsidRPr="00A02510">
            <w:rPr>
              <w:b/>
              <w:color w:val="FFFFFF" w:themeColor="background1"/>
              <w:szCs w:val="22"/>
            </w:rPr>
            <w:fldChar w:fldCharType="begin"/>
          </w:r>
          <w:r w:rsidR="00987377" w:rsidRPr="00A02510">
            <w:rPr>
              <w:b/>
              <w:color w:val="FFFFFF" w:themeColor="background1"/>
              <w:szCs w:val="22"/>
            </w:rPr>
            <w:instrText xml:space="preserve"> PAGE   \* MERGEFORMAT </w:instrText>
          </w:r>
          <w:r w:rsidRPr="00A02510">
            <w:rPr>
              <w:b/>
              <w:color w:val="FFFFFF" w:themeColor="background1"/>
              <w:szCs w:val="22"/>
            </w:rPr>
            <w:fldChar w:fldCharType="separate"/>
          </w:r>
          <w:r w:rsidR="006A31A0">
            <w:rPr>
              <w:b/>
              <w:noProof/>
              <w:color w:val="FFFFFF" w:themeColor="background1"/>
              <w:szCs w:val="22"/>
            </w:rPr>
            <w:t>4</w:t>
          </w:r>
          <w:r w:rsidRPr="00A02510">
            <w:rPr>
              <w:b/>
              <w:color w:val="FFFFFF" w:themeColor="background1"/>
              <w:szCs w:val="22"/>
            </w:rPr>
            <w:fldChar w:fldCharType="end"/>
          </w:r>
        </w:p>
      </w:tc>
      <w:tc>
        <w:tcPr>
          <w:tcW w:w="7796" w:type="dxa"/>
          <w:tcMar>
            <w:bottom w:w="28" w:type="dxa"/>
          </w:tcMar>
          <w:vAlign w:val="center"/>
        </w:tcPr>
        <w:p w:rsidR="00474AEA" w:rsidRPr="005749BD" w:rsidRDefault="00474AEA" w:rsidP="00474AEA">
          <w:pPr>
            <w:pStyle w:val="En-tte"/>
            <w:shd w:val="clear" w:color="auto" w:fill="FFFFFF" w:themeFill="background1"/>
            <w:spacing w:line="360" w:lineRule="auto"/>
            <w:jc w:val="center"/>
            <w:rPr>
              <w:b/>
            </w:rPr>
          </w:pPr>
        </w:p>
      </w:tc>
      <w:tc>
        <w:tcPr>
          <w:tcW w:w="1842" w:type="dxa"/>
          <w:vAlign w:val="center"/>
        </w:tcPr>
        <w:p w:rsidR="00474AEA" w:rsidRPr="00BC5AA4" w:rsidRDefault="00474AEA" w:rsidP="00474AEA">
          <w:pPr>
            <w:jc w:val="center"/>
          </w:pPr>
        </w:p>
      </w:tc>
      <w:tc>
        <w:tcPr>
          <w:tcW w:w="426" w:type="dxa"/>
          <w:shd w:val="clear" w:color="auto" w:fill="auto"/>
          <w:vAlign w:val="center"/>
        </w:tcPr>
        <w:p w:rsidR="00474AEA" w:rsidRPr="009473F6" w:rsidRDefault="00474AEA" w:rsidP="00474AEA">
          <w:pPr>
            <w:jc w:val="center"/>
            <w:rPr>
              <w:b/>
            </w:rPr>
          </w:pPr>
        </w:p>
      </w:tc>
    </w:tr>
  </w:tbl>
  <w:p w:rsidR="000E2F5F" w:rsidRDefault="000E2F5F" w:rsidP="000E2F5F">
    <w:pPr>
      <w:pStyle w:val="En-tte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10774" w:type="dxa"/>
      <w:tblInd w:w="-142" w:type="dxa"/>
      <w:tblBorders>
        <w:top w:val="none" w:sz="0" w:space="0" w:color="auto"/>
        <w:left w:val="none" w:sz="0" w:space="0" w:color="auto"/>
        <w:bottom w:val="single" w:sz="18" w:space="0" w:color="BFBFBF" w:themeColor="background1" w:themeShade="BF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113" w:type="dxa"/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2836"/>
      <w:gridCol w:w="5670"/>
      <w:gridCol w:w="1559"/>
      <w:gridCol w:w="709"/>
    </w:tblGrid>
    <w:tr w:rsidR="00A02510" w:rsidRPr="006F3A6C" w:rsidTr="006A31A0">
      <w:trPr>
        <w:trHeight w:hRule="exact" w:val="850"/>
      </w:trPr>
      <w:tc>
        <w:tcPr>
          <w:tcW w:w="2836" w:type="dxa"/>
          <w:vAlign w:val="center"/>
        </w:tcPr>
        <w:p w:rsidR="00A02510" w:rsidRPr="006F3A6C" w:rsidRDefault="00A02510" w:rsidP="007963AE">
          <w:pPr>
            <w:pStyle w:val="En-tte"/>
            <w:tabs>
              <w:tab w:val="clear" w:pos="4536"/>
              <w:tab w:val="clear" w:pos="9072"/>
            </w:tabs>
            <w:jc w:val="center"/>
          </w:pPr>
          <w:r>
            <w:rPr>
              <w:noProof/>
              <w:lang w:val="fr-CH" w:eastAsia="fr-CH"/>
            </w:rPr>
            <w:drawing>
              <wp:inline distT="0" distB="0" distL="0" distR="0">
                <wp:extent cx="1663200" cy="468000"/>
                <wp:effectExtent l="0" t="0" r="0" b="8255"/>
                <wp:docPr id="18" name="Image 0" descr="Logo_CFUG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CFUG.bmp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3200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tcMar>
            <w:bottom w:w="28" w:type="dxa"/>
          </w:tcMar>
          <w:vAlign w:val="center"/>
        </w:tcPr>
        <w:p w:rsidR="00A02510" w:rsidRPr="005749BD" w:rsidRDefault="00A02510" w:rsidP="00C277B4">
          <w:pPr>
            <w:pStyle w:val="En-tte"/>
            <w:tabs>
              <w:tab w:val="clear" w:pos="4536"/>
              <w:tab w:val="clear" w:pos="9072"/>
            </w:tabs>
            <w:spacing w:line="360" w:lineRule="auto"/>
            <w:jc w:val="center"/>
            <w:rPr>
              <w:color w:val="A6A6A6" w:themeColor="background1" w:themeShade="A6"/>
            </w:rPr>
          </w:pPr>
          <w:r w:rsidRPr="005749BD">
            <w:rPr>
              <w:color w:val="A6A6A6" w:themeColor="background1" w:themeShade="A6"/>
            </w:rPr>
            <w:t xml:space="preserve">Brevet fédéral de diagnosticien d’automobiles </w:t>
          </w:r>
        </w:p>
        <w:p w:rsidR="00A02510" w:rsidRPr="005749BD" w:rsidRDefault="007963AE" w:rsidP="00C277B4">
          <w:pPr>
            <w:pStyle w:val="En-tte"/>
            <w:shd w:val="clear" w:color="auto" w:fill="FFFFFF" w:themeFill="background1"/>
            <w:spacing w:line="360" w:lineRule="auto"/>
            <w:jc w:val="center"/>
            <w:rPr>
              <w:b/>
            </w:rPr>
          </w:pPr>
          <w:r w:rsidRPr="00C277B4">
            <w:rPr>
              <w:b/>
              <w:color w:val="808080" w:themeColor="background1" w:themeShade="80"/>
            </w:rPr>
            <w:t>Module Z</w:t>
          </w:r>
          <w:r w:rsidR="00183004" w:rsidRPr="00C277B4">
            <w:rPr>
              <w:b/>
              <w:color w:val="808080" w:themeColor="background1" w:themeShade="80"/>
            </w:rPr>
            <w:t>3</w:t>
          </w:r>
          <w:r w:rsidR="00532052">
            <w:rPr>
              <w:b/>
              <w:color w:val="808080" w:themeColor="background1" w:themeShade="80"/>
            </w:rPr>
            <w:t xml:space="preserve"> </w:t>
          </w:r>
          <w:r w:rsidRPr="00C277B4">
            <w:rPr>
              <w:b/>
              <w:color w:val="808080" w:themeColor="background1" w:themeShade="80"/>
            </w:rPr>
            <w:t xml:space="preserve">- </w:t>
          </w:r>
          <w:r w:rsidR="00183004" w:rsidRPr="00C277B4">
            <w:rPr>
              <w:b/>
              <w:color w:val="808080" w:themeColor="background1" w:themeShade="80"/>
            </w:rPr>
            <w:t>Système d’assistance à la conduite</w:t>
          </w:r>
        </w:p>
      </w:tc>
      <w:tc>
        <w:tcPr>
          <w:tcW w:w="1559" w:type="dxa"/>
          <w:vAlign w:val="center"/>
        </w:tcPr>
        <w:p w:rsidR="00A02510" w:rsidRPr="00BC5AA4" w:rsidRDefault="006A31A0" w:rsidP="006A31A0">
          <w:pPr>
            <w:jc w:val="center"/>
          </w:pPr>
          <w:r>
            <w:rPr>
              <w:noProof/>
              <w:lang w:val="fr-CH" w:eastAsia="fr-CH"/>
            </w:rPr>
            <w:drawing>
              <wp:inline distT="0" distB="0" distL="0" distR="0">
                <wp:extent cx="884616" cy="324000"/>
                <wp:effectExtent l="0" t="0" r="0" b="0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duqua_logo_no-texte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4616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9" w:type="dxa"/>
          <w:shd w:val="clear" w:color="auto" w:fill="A6A6A6" w:themeFill="background1" w:themeFillShade="A6"/>
          <w:vAlign w:val="center"/>
        </w:tcPr>
        <w:p w:rsidR="00A02510" w:rsidRPr="009473F6" w:rsidRDefault="00DF0A0C" w:rsidP="00A02510">
          <w:pPr>
            <w:jc w:val="center"/>
            <w:rPr>
              <w:b/>
            </w:rPr>
          </w:pPr>
          <w:r w:rsidRPr="00A02510">
            <w:rPr>
              <w:b/>
              <w:color w:val="FFFFFF" w:themeColor="background1"/>
              <w:szCs w:val="22"/>
            </w:rPr>
            <w:fldChar w:fldCharType="begin"/>
          </w:r>
          <w:r w:rsidR="00A02510" w:rsidRPr="00A02510">
            <w:rPr>
              <w:b/>
              <w:color w:val="FFFFFF" w:themeColor="background1"/>
              <w:szCs w:val="22"/>
            </w:rPr>
            <w:instrText xml:space="preserve"> PAGE   \* MERGEFORMAT </w:instrText>
          </w:r>
          <w:r w:rsidRPr="00A02510">
            <w:rPr>
              <w:b/>
              <w:color w:val="FFFFFF" w:themeColor="background1"/>
              <w:szCs w:val="22"/>
            </w:rPr>
            <w:fldChar w:fldCharType="separate"/>
          </w:r>
          <w:r w:rsidR="006A31A0">
            <w:rPr>
              <w:b/>
              <w:noProof/>
              <w:color w:val="FFFFFF" w:themeColor="background1"/>
              <w:szCs w:val="22"/>
            </w:rPr>
            <w:t>1</w:t>
          </w:r>
          <w:r w:rsidRPr="00A02510">
            <w:rPr>
              <w:b/>
              <w:color w:val="FFFFFF" w:themeColor="background1"/>
              <w:szCs w:val="22"/>
            </w:rPr>
            <w:fldChar w:fldCharType="end"/>
          </w:r>
        </w:p>
      </w:tc>
    </w:tr>
  </w:tbl>
  <w:p w:rsidR="00222ED6" w:rsidRDefault="00222ED6" w:rsidP="009E2DAD">
    <w:pPr>
      <w:pStyle w:val="En-tt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1A0" w:rsidRDefault="006A31A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1C20F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7D2A8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C408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9657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A28A7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5302C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4A32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0C13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EF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48A74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C8739A"/>
    <w:multiLevelType w:val="hybridMultilevel"/>
    <w:tmpl w:val="5B9493B0"/>
    <w:lvl w:ilvl="0" w:tplc="5216A0B8">
      <w:start w:val="1"/>
      <w:numFmt w:val="bullet"/>
      <w:pStyle w:val="Paragraphedelist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E37132"/>
    <w:multiLevelType w:val="hybridMultilevel"/>
    <w:tmpl w:val="5EF427A4"/>
    <w:lvl w:ilvl="0" w:tplc="8200D220">
      <w:start w:val="1"/>
      <w:numFmt w:val="decimal"/>
      <w:pStyle w:val="Sous-titre"/>
      <w:lvlText w:val="%1)"/>
      <w:lvlJc w:val="left"/>
      <w:pPr>
        <w:ind w:left="720" w:hanging="360"/>
      </w:pPr>
      <w:rPr>
        <w:b w:val="0"/>
      </w:rPr>
    </w:lvl>
    <w:lvl w:ilvl="1" w:tplc="040C0003" w:tentative="1">
      <w:start w:val="1"/>
      <w:numFmt w:val="lowerLetter"/>
      <w:lvlText w:val="%2."/>
      <w:lvlJc w:val="left"/>
      <w:pPr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C7EFC"/>
    <w:multiLevelType w:val="hybridMultilevel"/>
    <w:tmpl w:val="0EB803BC"/>
    <w:lvl w:ilvl="0" w:tplc="F1167D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253B43"/>
    <w:multiLevelType w:val="hybridMultilevel"/>
    <w:tmpl w:val="6C52EBF4"/>
    <w:lvl w:ilvl="0" w:tplc="04EE7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7040F2"/>
    <w:multiLevelType w:val="hybridMultilevel"/>
    <w:tmpl w:val="7B862208"/>
    <w:lvl w:ilvl="0" w:tplc="4ED6BA8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8F01B1"/>
    <w:multiLevelType w:val="hybridMultilevel"/>
    <w:tmpl w:val="081A2A60"/>
    <w:lvl w:ilvl="0" w:tplc="100C0005">
      <w:start w:val="1"/>
      <w:numFmt w:val="decimal"/>
      <w:lvlText w:val="%1."/>
      <w:lvlJc w:val="left"/>
      <w:pPr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55326"/>
    <w:multiLevelType w:val="hybridMultilevel"/>
    <w:tmpl w:val="7924D00E"/>
    <w:lvl w:ilvl="0" w:tplc="040C000F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</w:lvl>
    <w:lvl w:ilvl="3" w:tplc="040C000F" w:tentative="1">
      <w:start w:val="1"/>
      <w:numFmt w:val="decimal"/>
      <w:lvlText w:val="%4."/>
      <w:lvlJc w:val="left"/>
      <w:pPr>
        <w:ind w:left="3088" w:hanging="360"/>
      </w:p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</w:lvl>
    <w:lvl w:ilvl="6" w:tplc="040C000F" w:tentative="1">
      <w:start w:val="1"/>
      <w:numFmt w:val="decimal"/>
      <w:lvlText w:val="%7."/>
      <w:lvlJc w:val="left"/>
      <w:pPr>
        <w:ind w:left="5248" w:hanging="360"/>
      </w:p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3DCF6203"/>
    <w:multiLevelType w:val="hybridMultilevel"/>
    <w:tmpl w:val="B52CEFA8"/>
    <w:lvl w:ilvl="0" w:tplc="FE0EF4D0">
      <w:start w:val="1"/>
      <w:numFmt w:val="decimal"/>
      <w:pStyle w:val="Titre2bis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963D17"/>
    <w:multiLevelType w:val="hybridMultilevel"/>
    <w:tmpl w:val="4552DC3E"/>
    <w:lvl w:ilvl="0" w:tplc="77F2D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D53FF"/>
    <w:multiLevelType w:val="hybridMultilevel"/>
    <w:tmpl w:val="6DD4B8F0"/>
    <w:lvl w:ilvl="0" w:tplc="040C000F">
      <w:start w:val="1"/>
      <w:numFmt w:val="decimal"/>
      <w:pStyle w:val="Titre4bis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63C79"/>
    <w:multiLevelType w:val="hybridMultilevel"/>
    <w:tmpl w:val="2720462E"/>
    <w:lvl w:ilvl="0" w:tplc="EDA8E58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sz w:val="22"/>
      </w:rPr>
    </w:lvl>
    <w:lvl w:ilvl="1" w:tplc="10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C116F4"/>
    <w:multiLevelType w:val="hybridMultilevel"/>
    <w:tmpl w:val="B344C96C"/>
    <w:lvl w:ilvl="0" w:tplc="CD3C1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9A318A"/>
    <w:multiLevelType w:val="hybridMultilevel"/>
    <w:tmpl w:val="6660C7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FB24F2"/>
    <w:multiLevelType w:val="hybridMultilevel"/>
    <w:tmpl w:val="46FA39AA"/>
    <w:lvl w:ilvl="0" w:tplc="B3DC91FC">
      <w:start w:val="1"/>
      <w:numFmt w:val="decimal"/>
      <w:lvlText w:val="%1."/>
      <w:lvlJc w:val="left"/>
      <w:pPr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B30130"/>
    <w:multiLevelType w:val="hybridMultilevel"/>
    <w:tmpl w:val="BBE85F6E"/>
    <w:lvl w:ilvl="0" w:tplc="D8A60A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18"/>
  </w:num>
  <w:num w:numId="4">
    <w:abstractNumId w:val="15"/>
  </w:num>
  <w:num w:numId="5">
    <w:abstractNumId w:val="10"/>
  </w:num>
  <w:num w:numId="6">
    <w:abstractNumId w:val="13"/>
  </w:num>
  <w:num w:numId="7">
    <w:abstractNumId w:val="11"/>
  </w:num>
  <w:num w:numId="8">
    <w:abstractNumId w:val="11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17"/>
  </w:num>
  <w:num w:numId="21">
    <w:abstractNumId w:val="19"/>
  </w:num>
  <w:num w:numId="22">
    <w:abstractNumId w:val="14"/>
  </w:num>
  <w:num w:numId="23">
    <w:abstractNumId w:val="12"/>
  </w:num>
  <w:num w:numId="24">
    <w:abstractNumId w:val="20"/>
  </w:num>
  <w:num w:numId="25">
    <w:abstractNumId w:val="2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linkStyles/>
  <w:defaultTabStop w:val="709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96B"/>
    <w:rsid w:val="00013715"/>
    <w:rsid w:val="00027FFE"/>
    <w:rsid w:val="00043D51"/>
    <w:rsid w:val="00046B86"/>
    <w:rsid w:val="00053789"/>
    <w:rsid w:val="0005419A"/>
    <w:rsid w:val="0007155F"/>
    <w:rsid w:val="00071E8C"/>
    <w:rsid w:val="00074DB5"/>
    <w:rsid w:val="00076B1C"/>
    <w:rsid w:val="00084A56"/>
    <w:rsid w:val="00090DF7"/>
    <w:rsid w:val="000C12F0"/>
    <w:rsid w:val="000C5A93"/>
    <w:rsid w:val="000E2F5F"/>
    <w:rsid w:val="000E3DFB"/>
    <w:rsid w:val="00115F21"/>
    <w:rsid w:val="00124C6F"/>
    <w:rsid w:val="00167617"/>
    <w:rsid w:val="00170C1F"/>
    <w:rsid w:val="0017523F"/>
    <w:rsid w:val="00183004"/>
    <w:rsid w:val="00190E2E"/>
    <w:rsid w:val="00194498"/>
    <w:rsid w:val="00194A95"/>
    <w:rsid w:val="001A2ABC"/>
    <w:rsid w:val="001B0E94"/>
    <w:rsid w:val="001B324A"/>
    <w:rsid w:val="001D2970"/>
    <w:rsid w:val="001E527F"/>
    <w:rsid w:val="001F0062"/>
    <w:rsid w:val="002006E4"/>
    <w:rsid w:val="00222ED6"/>
    <w:rsid w:val="00224C3B"/>
    <w:rsid w:val="00225E43"/>
    <w:rsid w:val="00242EC0"/>
    <w:rsid w:val="00246C67"/>
    <w:rsid w:val="00247F16"/>
    <w:rsid w:val="00255801"/>
    <w:rsid w:val="0026450E"/>
    <w:rsid w:val="0028613B"/>
    <w:rsid w:val="00291657"/>
    <w:rsid w:val="002B544C"/>
    <w:rsid w:val="002B5F99"/>
    <w:rsid w:val="002C0792"/>
    <w:rsid w:val="002C206A"/>
    <w:rsid w:val="002C6AB1"/>
    <w:rsid w:val="002D3DE1"/>
    <w:rsid w:val="002D471C"/>
    <w:rsid w:val="002E7405"/>
    <w:rsid w:val="00300D5C"/>
    <w:rsid w:val="00303435"/>
    <w:rsid w:val="00333211"/>
    <w:rsid w:val="003509C1"/>
    <w:rsid w:val="0037253C"/>
    <w:rsid w:val="00377BD0"/>
    <w:rsid w:val="00390A17"/>
    <w:rsid w:val="00393A9B"/>
    <w:rsid w:val="003A2779"/>
    <w:rsid w:val="003A43D0"/>
    <w:rsid w:val="003C4862"/>
    <w:rsid w:val="003D7410"/>
    <w:rsid w:val="003F2192"/>
    <w:rsid w:val="00407655"/>
    <w:rsid w:val="004201F2"/>
    <w:rsid w:val="0042459B"/>
    <w:rsid w:val="00425941"/>
    <w:rsid w:val="00434D86"/>
    <w:rsid w:val="004550A1"/>
    <w:rsid w:val="00462D23"/>
    <w:rsid w:val="00474AEA"/>
    <w:rsid w:val="00477991"/>
    <w:rsid w:val="0049030B"/>
    <w:rsid w:val="004B496B"/>
    <w:rsid w:val="004C36B2"/>
    <w:rsid w:val="004E0A3B"/>
    <w:rsid w:val="004E4A71"/>
    <w:rsid w:val="004E52E6"/>
    <w:rsid w:val="004F2038"/>
    <w:rsid w:val="00506519"/>
    <w:rsid w:val="00514231"/>
    <w:rsid w:val="00522928"/>
    <w:rsid w:val="00532052"/>
    <w:rsid w:val="00547781"/>
    <w:rsid w:val="00564F7A"/>
    <w:rsid w:val="00570336"/>
    <w:rsid w:val="005749BD"/>
    <w:rsid w:val="0058031B"/>
    <w:rsid w:val="005812E0"/>
    <w:rsid w:val="00595635"/>
    <w:rsid w:val="005A416F"/>
    <w:rsid w:val="005C36E3"/>
    <w:rsid w:val="005D012C"/>
    <w:rsid w:val="005E217A"/>
    <w:rsid w:val="005F3685"/>
    <w:rsid w:val="006047AF"/>
    <w:rsid w:val="00605289"/>
    <w:rsid w:val="00611420"/>
    <w:rsid w:val="0061255F"/>
    <w:rsid w:val="00641465"/>
    <w:rsid w:val="00652BCB"/>
    <w:rsid w:val="00664339"/>
    <w:rsid w:val="00665863"/>
    <w:rsid w:val="00665E64"/>
    <w:rsid w:val="00686FC7"/>
    <w:rsid w:val="006917F7"/>
    <w:rsid w:val="00692B51"/>
    <w:rsid w:val="006A0C4B"/>
    <w:rsid w:val="006A31A0"/>
    <w:rsid w:val="006A66CD"/>
    <w:rsid w:val="006B2A2B"/>
    <w:rsid w:val="006E1FC8"/>
    <w:rsid w:val="006F3A6C"/>
    <w:rsid w:val="0070358E"/>
    <w:rsid w:val="00715F10"/>
    <w:rsid w:val="00720224"/>
    <w:rsid w:val="00752AA1"/>
    <w:rsid w:val="00780046"/>
    <w:rsid w:val="0079273D"/>
    <w:rsid w:val="007950DD"/>
    <w:rsid w:val="007963AE"/>
    <w:rsid w:val="007A5CB7"/>
    <w:rsid w:val="007B1272"/>
    <w:rsid w:val="007C49F3"/>
    <w:rsid w:val="0080191D"/>
    <w:rsid w:val="00813E97"/>
    <w:rsid w:val="008464D6"/>
    <w:rsid w:val="0085004F"/>
    <w:rsid w:val="00866959"/>
    <w:rsid w:val="00882DF0"/>
    <w:rsid w:val="008A19D8"/>
    <w:rsid w:val="008D545A"/>
    <w:rsid w:val="008E37BE"/>
    <w:rsid w:val="0091301D"/>
    <w:rsid w:val="00922468"/>
    <w:rsid w:val="0092319E"/>
    <w:rsid w:val="009268E8"/>
    <w:rsid w:val="00930430"/>
    <w:rsid w:val="009323DB"/>
    <w:rsid w:val="00932F37"/>
    <w:rsid w:val="009473F6"/>
    <w:rsid w:val="00951FF9"/>
    <w:rsid w:val="00963E47"/>
    <w:rsid w:val="009667FA"/>
    <w:rsid w:val="009731BD"/>
    <w:rsid w:val="0098328D"/>
    <w:rsid w:val="00987377"/>
    <w:rsid w:val="009B52EA"/>
    <w:rsid w:val="009B59CB"/>
    <w:rsid w:val="009C5CC4"/>
    <w:rsid w:val="009D3D66"/>
    <w:rsid w:val="009E2DAD"/>
    <w:rsid w:val="009F387B"/>
    <w:rsid w:val="009F6322"/>
    <w:rsid w:val="009F6968"/>
    <w:rsid w:val="009F697C"/>
    <w:rsid w:val="00A02510"/>
    <w:rsid w:val="00A03064"/>
    <w:rsid w:val="00A26C96"/>
    <w:rsid w:val="00A30E82"/>
    <w:rsid w:val="00A41816"/>
    <w:rsid w:val="00A611F8"/>
    <w:rsid w:val="00A61B1D"/>
    <w:rsid w:val="00A66EC7"/>
    <w:rsid w:val="00A71313"/>
    <w:rsid w:val="00A7221F"/>
    <w:rsid w:val="00A8351E"/>
    <w:rsid w:val="00A96F96"/>
    <w:rsid w:val="00AC3D88"/>
    <w:rsid w:val="00B015A8"/>
    <w:rsid w:val="00B01EAD"/>
    <w:rsid w:val="00B03BDE"/>
    <w:rsid w:val="00B04629"/>
    <w:rsid w:val="00B05D9F"/>
    <w:rsid w:val="00B11657"/>
    <w:rsid w:val="00B17E86"/>
    <w:rsid w:val="00B60A8E"/>
    <w:rsid w:val="00B94721"/>
    <w:rsid w:val="00BB0565"/>
    <w:rsid w:val="00BB3635"/>
    <w:rsid w:val="00BB3936"/>
    <w:rsid w:val="00BC11AC"/>
    <w:rsid w:val="00BC53F9"/>
    <w:rsid w:val="00BC5AA4"/>
    <w:rsid w:val="00BD081C"/>
    <w:rsid w:val="00BD6935"/>
    <w:rsid w:val="00BE3B47"/>
    <w:rsid w:val="00BE5C0D"/>
    <w:rsid w:val="00BF7795"/>
    <w:rsid w:val="00C03B38"/>
    <w:rsid w:val="00C12683"/>
    <w:rsid w:val="00C203E0"/>
    <w:rsid w:val="00C2130C"/>
    <w:rsid w:val="00C277B4"/>
    <w:rsid w:val="00C32A58"/>
    <w:rsid w:val="00C4529C"/>
    <w:rsid w:val="00C52FD0"/>
    <w:rsid w:val="00C61E76"/>
    <w:rsid w:val="00C63C4F"/>
    <w:rsid w:val="00CA2119"/>
    <w:rsid w:val="00CB1722"/>
    <w:rsid w:val="00CD1023"/>
    <w:rsid w:val="00CD5F71"/>
    <w:rsid w:val="00CD7A7E"/>
    <w:rsid w:val="00CF2AD5"/>
    <w:rsid w:val="00CF7042"/>
    <w:rsid w:val="00D016D5"/>
    <w:rsid w:val="00D134F4"/>
    <w:rsid w:val="00D2238B"/>
    <w:rsid w:val="00D30BB4"/>
    <w:rsid w:val="00D33265"/>
    <w:rsid w:val="00D374AF"/>
    <w:rsid w:val="00D50EC2"/>
    <w:rsid w:val="00D52180"/>
    <w:rsid w:val="00D852E0"/>
    <w:rsid w:val="00D9274A"/>
    <w:rsid w:val="00DB24B4"/>
    <w:rsid w:val="00DC40D3"/>
    <w:rsid w:val="00DC5A3D"/>
    <w:rsid w:val="00DE4285"/>
    <w:rsid w:val="00DF0A0C"/>
    <w:rsid w:val="00E22B21"/>
    <w:rsid w:val="00E338EB"/>
    <w:rsid w:val="00E352B8"/>
    <w:rsid w:val="00E35A21"/>
    <w:rsid w:val="00E51FFB"/>
    <w:rsid w:val="00E56FFF"/>
    <w:rsid w:val="00E7699C"/>
    <w:rsid w:val="00E9093D"/>
    <w:rsid w:val="00E9433B"/>
    <w:rsid w:val="00EA181C"/>
    <w:rsid w:val="00EA219B"/>
    <w:rsid w:val="00EA7FE7"/>
    <w:rsid w:val="00ED09FF"/>
    <w:rsid w:val="00ED2EFC"/>
    <w:rsid w:val="00EE7B15"/>
    <w:rsid w:val="00F0189C"/>
    <w:rsid w:val="00F065B5"/>
    <w:rsid w:val="00F1782C"/>
    <w:rsid w:val="00F27A3E"/>
    <w:rsid w:val="00F457DA"/>
    <w:rsid w:val="00F515F4"/>
    <w:rsid w:val="00F661F0"/>
    <w:rsid w:val="00F936E3"/>
    <w:rsid w:val="00F95099"/>
    <w:rsid w:val="00FF3E0E"/>
    <w:rsid w:val="00FF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ajorBidi"/>
        <w:color w:val="000000" w:themeColor="text1"/>
        <w:sz w:val="22"/>
        <w:szCs w:val="22"/>
        <w:lang w:val="en-US" w:eastAsia="en-US" w:bidi="en-US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21F"/>
    <w:rPr>
      <w:bCs/>
      <w:color w:val="auto"/>
      <w:szCs w:val="26"/>
      <w:lang w:val="fr-FR" w:bidi="ar-SA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A7221F"/>
    <w:pPr>
      <w:keepNext/>
      <w:keepLines/>
      <w:spacing w:before="120" w:after="240"/>
      <w:outlineLvl w:val="0"/>
    </w:pPr>
    <w:rPr>
      <w:rFonts w:eastAsiaTheme="majorEastAsia"/>
      <w:b/>
      <w:bCs w:val="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A7221F"/>
    <w:pPr>
      <w:keepNext/>
      <w:keepLines/>
      <w:spacing w:before="240" w:after="240"/>
      <w:outlineLvl w:val="1"/>
    </w:pPr>
    <w:rPr>
      <w:rFonts w:eastAsiaTheme="majorEastAsia"/>
      <w:b/>
      <w:bCs w:val="0"/>
      <w:sz w:val="24"/>
    </w:rPr>
  </w:style>
  <w:style w:type="paragraph" w:styleId="Titre3">
    <w:name w:val="heading 3"/>
    <w:basedOn w:val="Normal"/>
    <w:next w:val="Normal"/>
    <w:link w:val="Titre3Car"/>
    <w:autoRedefine/>
    <w:uiPriority w:val="9"/>
    <w:qFormat/>
    <w:rsid w:val="00A7221F"/>
    <w:pPr>
      <w:keepNext/>
      <w:keepLines/>
      <w:spacing w:before="360" w:after="120"/>
      <w:outlineLvl w:val="2"/>
    </w:pPr>
    <w:rPr>
      <w:rFonts w:eastAsiaTheme="majorEastAsia"/>
      <w:b/>
      <w:sz w:val="24"/>
    </w:rPr>
  </w:style>
  <w:style w:type="paragraph" w:styleId="Titre4">
    <w:name w:val="heading 4"/>
    <w:basedOn w:val="Normal"/>
    <w:next w:val="Normal"/>
    <w:link w:val="Titre4Car"/>
    <w:autoRedefine/>
    <w:uiPriority w:val="9"/>
    <w:qFormat/>
    <w:rsid w:val="00A7221F"/>
    <w:pPr>
      <w:keepNext/>
      <w:keepLines/>
      <w:spacing w:before="360" w:after="120"/>
      <w:outlineLvl w:val="3"/>
    </w:pPr>
    <w:rPr>
      <w:rFonts w:eastAsiaTheme="majorEastAsia"/>
      <w:b/>
      <w:iCs/>
      <w:sz w:val="24"/>
    </w:rPr>
  </w:style>
  <w:style w:type="paragraph" w:styleId="Titre5">
    <w:name w:val="heading 5"/>
    <w:basedOn w:val="Normal"/>
    <w:next w:val="Normal"/>
    <w:link w:val="Titre5Car"/>
    <w:uiPriority w:val="9"/>
    <w:semiHidden/>
    <w:qFormat/>
    <w:rsid w:val="00A7221F"/>
    <w:pPr>
      <w:keepNext/>
      <w:keepLines/>
      <w:spacing w:before="200"/>
      <w:outlineLvl w:val="4"/>
    </w:pPr>
    <w:rPr>
      <w:rFonts w:asciiTheme="majorHAnsi" w:eastAsiaTheme="majorEastAsia" w:hAnsiTheme="majorHAns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qFormat/>
    <w:rsid w:val="00A7221F"/>
    <w:pPr>
      <w:keepNext/>
      <w:keepLines/>
      <w:spacing w:before="200"/>
      <w:outlineLvl w:val="5"/>
    </w:pPr>
    <w:rPr>
      <w:rFonts w:asciiTheme="majorHAnsi" w:eastAsiaTheme="majorEastAsia" w:hAnsiTheme="majorHAns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qFormat/>
    <w:rsid w:val="00A7221F"/>
    <w:pPr>
      <w:keepNext/>
      <w:keepLines/>
      <w:spacing w:before="200"/>
      <w:outlineLvl w:val="6"/>
    </w:pPr>
    <w:rPr>
      <w:rFonts w:asciiTheme="majorHAnsi" w:eastAsiaTheme="majorEastAsia" w:hAnsiTheme="majorHAns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qFormat/>
    <w:rsid w:val="00A7221F"/>
    <w:pPr>
      <w:keepNext/>
      <w:keepLines/>
      <w:spacing w:before="200"/>
      <w:outlineLvl w:val="7"/>
    </w:pPr>
    <w:rPr>
      <w:rFonts w:asciiTheme="majorHAnsi" w:eastAsiaTheme="majorEastAsia" w:hAnsiTheme="majorHAns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qFormat/>
    <w:rsid w:val="00A7221F"/>
    <w:pPr>
      <w:keepNext/>
      <w:keepLines/>
      <w:spacing w:before="200"/>
      <w:outlineLvl w:val="8"/>
    </w:pPr>
    <w:rPr>
      <w:rFonts w:asciiTheme="majorHAns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A7221F"/>
    <w:rPr>
      <w:rFonts w:eastAsiaTheme="majorEastAsia"/>
      <w:b/>
      <w:color w:val="auto"/>
      <w:sz w:val="24"/>
      <w:szCs w:val="26"/>
      <w:lang w:val="fr-FR" w:bidi="ar-SA"/>
    </w:rPr>
  </w:style>
  <w:style w:type="paragraph" w:styleId="Sansinterligne">
    <w:name w:val="No Spacing"/>
    <w:aliases w:val="Masqué (réponses)"/>
    <w:basedOn w:val="Normal"/>
    <w:next w:val="Normal"/>
    <w:autoRedefine/>
    <w:uiPriority w:val="1"/>
    <w:qFormat/>
    <w:rsid w:val="00A7221F"/>
    <w:pPr>
      <w:spacing w:line="240" w:lineRule="auto"/>
    </w:pPr>
    <w:rPr>
      <w:b/>
      <w:vanish/>
      <w:color w:val="FF0000"/>
    </w:rPr>
  </w:style>
  <w:style w:type="paragraph" w:styleId="Paragraphedeliste">
    <w:name w:val="List Paragraph"/>
    <w:basedOn w:val="Normal"/>
    <w:autoRedefine/>
    <w:uiPriority w:val="34"/>
    <w:qFormat/>
    <w:rsid w:val="00A7221F"/>
    <w:pPr>
      <w:numPr>
        <w:numId w:val="5"/>
      </w:numPr>
      <w:spacing w:before="120" w:after="120" w:line="360" w:lineRule="auto"/>
      <w:ind w:left="714" w:hanging="357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A7221F"/>
    <w:rPr>
      <w:rFonts w:eastAsiaTheme="majorEastAsia"/>
      <w:b/>
      <w:color w:val="auto"/>
      <w:sz w:val="28"/>
      <w:szCs w:val="28"/>
      <w:lang w:val="fr-FR" w:bidi="ar-SA"/>
    </w:rPr>
  </w:style>
  <w:style w:type="character" w:customStyle="1" w:styleId="Titre3Car">
    <w:name w:val="Titre 3 Car"/>
    <w:basedOn w:val="Policepardfaut"/>
    <w:link w:val="Titre3"/>
    <w:uiPriority w:val="9"/>
    <w:rsid w:val="00A7221F"/>
    <w:rPr>
      <w:rFonts w:eastAsiaTheme="majorEastAsia"/>
      <w:b/>
      <w:bCs/>
      <w:color w:val="auto"/>
      <w:sz w:val="24"/>
      <w:szCs w:val="26"/>
      <w:lang w:val="fr-FR" w:bidi="ar-SA"/>
    </w:rPr>
  </w:style>
  <w:style w:type="character" w:customStyle="1" w:styleId="Titre4Car">
    <w:name w:val="Titre 4 Car"/>
    <w:basedOn w:val="Policepardfaut"/>
    <w:link w:val="Titre4"/>
    <w:uiPriority w:val="9"/>
    <w:rsid w:val="00A7221F"/>
    <w:rPr>
      <w:rFonts w:eastAsiaTheme="majorEastAsia"/>
      <w:b/>
      <w:bCs/>
      <w:iCs/>
      <w:color w:val="auto"/>
      <w:sz w:val="24"/>
      <w:szCs w:val="26"/>
      <w:lang w:val="fr-FR" w:bidi="ar-SA"/>
    </w:rPr>
  </w:style>
  <w:style w:type="character" w:customStyle="1" w:styleId="Titre5Car">
    <w:name w:val="Titre 5 Car"/>
    <w:basedOn w:val="Policepardfaut"/>
    <w:link w:val="Titre5"/>
    <w:uiPriority w:val="9"/>
    <w:semiHidden/>
    <w:rsid w:val="00A7221F"/>
    <w:rPr>
      <w:rFonts w:asciiTheme="majorHAnsi" w:eastAsiaTheme="majorEastAsia" w:hAnsiTheme="majorHAnsi"/>
      <w:bCs/>
      <w:color w:val="243F60" w:themeColor="accent1" w:themeShade="7F"/>
      <w:szCs w:val="26"/>
      <w:lang w:val="fr-FR" w:bidi="ar-SA"/>
    </w:rPr>
  </w:style>
  <w:style w:type="character" w:customStyle="1" w:styleId="Titre6Car">
    <w:name w:val="Titre 6 Car"/>
    <w:basedOn w:val="Policepardfaut"/>
    <w:link w:val="Titre6"/>
    <w:uiPriority w:val="9"/>
    <w:semiHidden/>
    <w:rsid w:val="00A7221F"/>
    <w:rPr>
      <w:rFonts w:asciiTheme="majorHAnsi" w:eastAsiaTheme="majorEastAsia" w:hAnsiTheme="majorHAnsi"/>
      <w:bCs/>
      <w:i/>
      <w:iCs/>
      <w:color w:val="243F60" w:themeColor="accent1" w:themeShade="7F"/>
      <w:szCs w:val="26"/>
      <w:lang w:val="fr-FR" w:bidi="ar-SA"/>
    </w:rPr>
  </w:style>
  <w:style w:type="character" w:customStyle="1" w:styleId="Titre7Car">
    <w:name w:val="Titre 7 Car"/>
    <w:basedOn w:val="Policepardfaut"/>
    <w:link w:val="Titre7"/>
    <w:uiPriority w:val="9"/>
    <w:semiHidden/>
    <w:rsid w:val="00A7221F"/>
    <w:rPr>
      <w:rFonts w:asciiTheme="majorHAnsi" w:eastAsiaTheme="majorEastAsia" w:hAnsiTheme="majorHAnsi"/>
      <w:bCs/>
      <w:i/>
      <w:iCs/>
      <w:color w:val="404040" w:themeColor="text1" w:themeTint="BF"/>
      <w:szCs w:val="26"/>
      <w:lang w:val="fr-FR" w:bidi="ar-SA"/>
    </w:rPr>
  </w:style>
  <w:style w:type="character" w:customStyle="1" w:styleId="Titre8Car">
    <w:name w:val="Titre 8 Car"/>
    <w:basedOn w:val="Policepardfaut"/>
    <w:link w:val="Titre8"/>
    <w:uiPriority w:val="9"/>
    <w:semiHidden/>
    <w:rsid w:val="00A7221F"/>
    <w:rPr>
      <w:rFonts w:asciiTheme="majorHAnsi" w:eastAsiaTheme="majorEastAsia" w:hAnsiTheme="majorHAnsi"/>
      <w:bCs/>
      <w:color w:val="4F81BD" w:themeColor="accent1"/>
      <w:sz w:val="20"/>
      <w:szCs w:val="20"/>
      <w:lang w:val="fr-FR" w:bidi="ar-SA"/>
    </w:rPr>
  </w:style>
  <w:style w:type="character" w:customStyle="1" w:styleId="Titre9Car">
    <w:name w:val="Titre 9 Car"/>
    <w:basedOn w:val="Policepardfaut"/>
    <w:link w:val="Titre9"/>
    <w:uiPriority w:val="9"/>
    <w:semiHidden/>
    <w:rsid w:val="00A7221F"/>
    <w:rPr>
      <w:rFonts w:asciiTheme="majorHAnsi" w:eastAsiaTheme="majorEastAsia" w:hAnsiTheme="majorHAnsi"/>
      <w:bCs/>
      <w:i/>
      <w:iCs/>
      <w:color w:val="404040" w:themeColor="text1" w:themeTint="BF"/>
      <w:sz w:val="20"/>
      <w:szCs w:val="20"/>
      <w:lang w:val="fr-FR" w:bidi="ar-SA"/>
    </w:rPr>
  </w:style>
  <w:style w:type="paragraph" w:styleId="Titre">
    <w:name w:val="Title"/>
    <w:aliases w:val="Questions"/>
    <w:basedOn w:val="Normal"/>
    <w:next w:val="Normal"/>
    <w:link w:val="TitreCar"/>
    <w:autoRedefine/>
    <w:uiPriority w:val="10"/>
    <w:qFormat/>
    <w:rsid w:val="00A7221F"/>
    <w:pPr>
      <w:spacing w:line="480" w:lineRule="auto"/>
      <w:contextualSpacing/>
    </w:pPr>
    <w:rPr>
      <w:rFonts w:eastAsiaTheme="majorEastAsia"/>
      <w:szCs w:val="52"/>
    </w:rPr>
  </w:style>
  <w:style w:type="character" w:customStyle="1" w:styleId="TitreCar">
    <w:name w:val="Titre Car"/>
    <w:aliases w:val="Questions Car"/>
    <w:basedOn w:val="Policepardfaut"/>
    <w:link w:val="Titre"/>
    <w:uiPriority w:val="10"/>
    <w:rsid w:val="00A7221F"/>
    <w:rPr>
      <w:rFonts w:eastAsiaTheme="majorEastAsia"/>
      <w:bCs/>
      <w:color w:val="auto"/>
      <w:szCs w:val="52"/>
      <w:lang w:val="fr-FR" w:bidi="ar-SA"/>
    </w:rPr>
  </w:style>
  <w:style w:type="paragraph" w:styleId="Sous-titre">
    <w:name w:val="Subtitle"/>
    <w:aliases w:val="Questions 2"/>
    <w:basedOn w:val="Normal"/>
    <w:next w:val="Normal"/>
    <w:link w:val="Sous-titreCar"/>
    <w:autoRedefine/>
    <w:uiPriority w:val="11"/>
    <w:qFormat/>
    <w:rsid w:val="00A7221F"/>
    <w:pPr>
      <w:numPr>
        <w:numId w:val="7"/>
      </w:numPr>
      <w:spacing w:before="240" w:after="240"/>
      <w:ind w:left="357" w:hanging="357"/>
    </w:pPr>
    <w:rPr>
      <w:rFonts w:eastAsiaTheme="majorEastAsia"/>
      <w:iCs/>
      <w:szCs w:val="24"/>
    </w:rPr>
  </w:style>
  <w:style w:type="character" w:customStyle="1" w:styleId="Sous-titreCar">
    <w:name w:val="Sous-titre Car"/>
    <w:aliases w:val="Questions 2 Car"/>
    <w:basedOn w:val="Policepardfaut"/>
    <w:link w:val="Sous-titre"/>
    <w:uiPriority w:val="11"/>
    <w:rsid w:val="00A7221F"/>
    <w:rPr>
      <w:rFonts w:eastAsiaTheme="majorEastAsia"/>
      <w:bCs/>
      <w:iCs/>
      <w:color w:val="auto"/>
      <w:szCs w:val="24"/>
      <w:lang w:val="fr-FR" w:bidi="ar-SA"/>
    </w:rPr>
  </w:style>
  <w:style w:type="character" w:styleId="lev">
    <w:name w:val="Strong"/>
    <w:basedOn w:val="Policepardfaut"/>
    <w:uiPriority w:val="22"/>
    <w:semiHidden/>
    <w:qFormat/>
    <w:rsid w:val="00A7221F"/>
    <w:rPr>
      <w:b/>
      <w:bCs/>
    </w:rPr>
  </w:style>
  <w:style w:type="character" w:styleId="Accentuation">
    <w:name w:val="Emphasis"/>
    <w:basedOn w:val="Policepardfaut"/>
    <w:uiPriority w:val="20"/>
    <w:semiHidden/>
    <w:qFormat/>
    <w:rsid w:val="00A7221F"/>
    <w:rPr>
      <w:i/>
      <w:iCs/>
    </w:rPr>
  </w:style>
  <w:style w:type="paragraph" w:styleId="Citation">
    <w:name w:val="Quote"/>
    <w:basedOn w:val="Normal"/>
    <w:next w:val="Normal"/>
    <w:link w:val="CitationCar"/>
    <w:uiPriority w:val="29"/>
    <w:semiHidden/>
    <w:qFormat/>
    <w:rsid w:val="00A7221F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semiHidden/>
    <w:rsid w:val="00A7221F"/>
    <w:rPr>
      <w:bCs/>
      <w:i/>
      <w:iCs/>
      <w:color w:val="auto"/>
      <w:szCs w:val="26"/>
      <w:lang w:val="fr-FR" w:bidi="ar-SA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qFormat/>
    <w:rsid w:val="00A7221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sid w:val="00A7221F"/>
    <w:rPr>
      <w:b/>
      <w:bCs/>
      <w:i/>
      <w:iCs/>
      <w:color w:val="4F81BD" w:themeColor="accent1"/>
      <w:szCs w:val="26"/>
      <w:lang w:val="fr-FR" w:bidi="ar-SA"/>
    </w:rPr>
  </w:style>
  <w:style w:type="character" w:styleId="Emphaseple">
    <w:name w:val="Subtle Emphasis"/>
    <w:basedOn w:val="Policepardfaut"/>
    <w:uiPriority w:val="19"/>
    <w:semiHidden/>
    <w:qFormat/>
    <w:rsid w:val="00A7221F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semiHidden/>
    <w:qFormat/>
    <w:rsid w:val="00A7221F"/>
    <w:rPr>
      <w:b/>
      <w:bCs/>
      <w:i/>
      <w:iCs/>
      <w:color w:val="4F81BD" w:themeColor="accent1"/>
    </w:rPr>
  </w:style>
  <w:style w:type="character" w:styleId="Rfrenceple">
    <w:name w:val="Subtle Reference"/>
    <w:basedOn w:val="Policepardfaut"/>
    <w:uiPriority w:val="31"/>
    <w:semiHidden/>
    <w:qFormat/>
    <w:rsid w:val="00A7221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semiHidden/>
    <w:qFormat/>
    <w:rsid w:val="00A7221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semiHidden/>
    <w:qFormat/>
    <w:rsid w:val="00A7221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A7221F"/>
    <w:pPr>
      <w:outlineLvl w:val="9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A7221F"/>
    <w:pPr>
      <w:spacing w:line="240" w:lineRule="auto"/>
    </w:pPr>
    <w:rPr>
      <w:b/>
      <w:color w:val="4F81BD" w:themeColor="accent1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A7221F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A722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722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221F"/>
    <w:rPr>
      <w:rFonts w:ascii="Tahoma" w:hAnsi="Tahoma" w:cs="Tahoma"/>
      <w:bCs/>
      <w:color w:val="auto"/>
      <w:sz w:val="16"/>
      <w:szCs w:val="16"/>
      <w:lang w:val="fr-FR" w:bidi="ar-SA"/>
    </w:rPr>
  </w:style>
  <w:style w:type="paragraph" w:styleId="En-tte">
    <w:name w:val="header"/>
    <w:basedOn w:val="Normal"/>
    <w:link w:val="En-tteCar"/>
    <w:uiPriority w:val="99"/>
    <w:unhideWhenUsed/>
    <w:rsid w:val="00A7221F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7221F"/>
    <w:rPr>
      <w:bCs/>
      <w:color w:val="auto"/>
      <w:szCs w:val="26"/>
      <w:lang w:val="fr-FR" w:bidi="ar-SA"/>
    </w:rPr>
  </w:style>
  <w:style w:type="paragraph" w:styleId="Pieddepage">
    <w:name w:val="footer"/>
    <w:basedOn w:val="Normal"/>
    <w:link w:val="PieddepageCar"/>
    <w:uiPriority w:val="99"/>
    <w:unhideWhenUsed/>
    <w:rsid w:val="00A7221F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7221F"/>
    <w:rPr>
      <w:bCs/>
      <w:color w:val="auto"/>
      <w:szCs w:val="26"/>
      <w:lang w:val="fr-FR" w:bidi="ar-SA"/>
    </w:rPr>
  </w:style>
  <w:style w:type="character" w:styleId="Textedelespacerserv">
    <w:name w:val="Placeholder Text"/>
    <w:basedOn w:val="Policepardfaut"/>
    <w:uiPriority w:val="99"/>
    <w:semiHidden/>
    <w:rsid w:val="00A7221F"/>
    <w:rPr>
      <w:color w:val="808080"/>
    </w:rPr>
  </w:style>
  <w:style w:type="paragraph" w:customStyle="1" w:styleId="Titre2bis">
    <w:name w:val="Titre 2 bis"/>
    <w:basedOn w:val="Normal"/>
    <w:next w:val="Normal"/>
    <w:autoRedefine/>
    <w:uiPriority w:val="9"/>
    <w:qFormat/>
    <w:rsid w:val="00A7221F"/>
    <w:pPr>
      <w:numPr>
        <w:numId w:val="20"/>
      </w:numPr>
      <w:spacing w:before="360" w:after="120"/>
      <w:outlineLvl w:val="1"/>
    </w:pPr>
    <w:rPr>
      <w:b/>
      <w:sz w:val="24"/>
    </w:rPr>
  </w:style>
  <w:style w:type="paragraph" w:customStyle="1" w:styleId="Titre4bis">
    <w:name w:val="Titre 4 bis"/>
    <w:basedOn w:val="Normal"/>
    <w:autoRedefine/>
    <w:uiPriority w:val="9"/>
    <w:qFormat/>
    <w:rsid w:val="00A7221F"/>
    <w:pPr>
      <w:numPr>
        <w:numId w:val="21"/>
      </w:numPr>
      <w:spacing w:before="360" w:after="12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nalisé 1">
      <a:majorFont>
        <a:latin typeface="Arial Rounded MT Bold"/>
        <a:ea typeface=""/>
        <a:cs typeface=""/>
      </a:majorFont>
      <a:minorFont>
        <a:latin typeface="Arial Rounded MT Bol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3A51E-C660-48DB-86FA-7D970A530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Modele_cours-pratiques-brevet.dotx</Template>
  <TotalTime>3</TotalTime>
  <Pages>4</Pages>
  <Words>203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</dc:creator>
  <cp:lastModifiedBy>BAUD</cp:lastModifiedBy>
  <cp:revision>5</cp:revision>
  <cp:lastPrinted>2015-03-31T16:57:00Z</cp:lastPrinted>
  <dcterms:created xsi:type="dcterms:W3CDTF">2016-01-27T09:25:00Z</dcterms:created>
  <dcterms:modified xsi:type="dcterms:W3CDTF">2017-05-22T08:06:00Z</dcterms:modified>
</cp:coreProperties>
</file>